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E7E" w:rsidRPr="00C8752C" w:rsidRDefault="00321E7E" w:rsidP="00B254F8">
      <w:pPr>
        <w:rPr>
          <w:sz w:val="24"/>
          <w:szCs w:val="24"/>
        </w:rPr>
      </w:pP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            </w:t>
      </w:r>
      <w:r w:rsidRPr="00C8752C">
        <w:rPr>
          <w:rFonts w:hint="eastAsia"/>
          <w:sz w:val="24"/>
          <w:szCs w:val="24"/>
        </w:rPr>
        <w:t>人</w:t>
      </w:r>
      <w:r w:rsidRPr="00C8752C">
        <w:rPr>
          <w:sz w:val="24"/>
          <w:szCs w:val="24"/>
        </w:rPr>
        <w:t xml:space="preserve"> </w:t>
      </w:r>
      <w:r w:rsidRPr="00C8752C">
        <w:rPr>
          <w:rFonts w:hint="eastAsia"/>
          <w:sz w:val="24"/>
          <w:szCs w:val="24"/>
        </w:rPr>
        <w:t>鬼</w:t>
      </w:r>
      <w:r w:rsidRPr="00C8752C">
        <w:rPr>
          <w:sz w:val="24"/>
          <w:szCs w:val="24"/>
        </w:rPr>
        <w:t xml:space="preserve"> </w:t>
      </w:r>
      <w:r w:rsidRPr="00C8752C">
        <w:rPr>
          <w:rFonts w:hint="eastAsia"/>
          <w:sz w:val="24"/>
          <w:szCs w:val="24"/>
        </w:rPr>
        <w:t>恋</w:t>
      </w:r>
      <w:r w:rsidRPr="00C8752C">
        <w:rPr>
          <w:sz w:val="24"/>
          <w:szCs w:val="24"/>
        </w:rPr>
        <w:t xml:space="preserve">                              </w:t>
      </w:r>
      <w:r w:rsidRPr="00C8752C">
        <w:rPr>
          <w:rFonts w:hint="eastAsia"/>
          <w:sz w:val="24"/>
          <w:szCs w:val="24"/>
        </w:rPr>
        <w:t>许玉龙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          </w:t>
      </w:r>
      <w:r w:rsidRPr="00C8752C">
        <w:rPr>
          <w:rFonts w:hint="eastAsia"/>
          <w:sz w:val="24"/>
          <w:szCs w:val="24"/>
        </w:rPr>
        <w:t>（聊斋故事新编）</w:t>
      </w:r>
    </w:p>
    <w:p w:rsidR="00321E7E" w:rsidRPr="00C8752C" w:rsidRDefault="00321E7E" w:rsidP="00B254F8">
      <w:pPr>
        <w:rPr>
          <w:sz w:val="24"/>
          <w:szCs w:val="24"/>
        </w:rPr>
      </w:pP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在一座深宅大</w:t>
      </w:r>
      <w:r>
        <w:rPr>
          <w:rFonts w:hint="eastAsia"/>
          <w:sz w:val="24"/>
          <w:szCs w:val="24"/>
        </w:rPr>
        <w:t>院里，亭台楼阁，层层叠叠，周围雜树成荫，繁茂葱茏。院里假山丘壑，怪石嶙峋。</w:t>
      </w:r>
      <w:r w:rsidRPr="00C8752C">
        <w:rPr>
          <w:rFonts w:hint="eastAsia"/>
          <w:sz w:val="24"/>
          <w:szCs w:val="24"/>
        </w:rPr>
        <w:t>园内</w:t>
      </w:r>
      <w:r>
        <w:rPr>
          <w:rFonts w:hint="eastAsia"/>
          <w:sz w:val="24"/>
          <w:szCs w:val="24"/>
        </w:rPr>
        <w:t>曲径通幽处，百花盛开，姹紫嫣红。</w:t>
      </w:r>
      <w:r w:rsidRPr="00C8752C">
        <w:rPr>
          <w:rFonts w:hint="eastAsia"/>
          <w:sz w:val="24"/>
          <w:szCs w:val="24"/>
        </w:rPr>
        <w:t>人工湖中真是“接天莲叶无穷碧，映日荷花别样红”。可是，就在这风景如画的大院里，却弥漫着一种不可捉摸的阴森鬼气。这里夜间常常闹鬼，闹得很凶</w:t>
      </w:r>
      <w:r w:rsidRPr="00C8752C">
        <w:rPr>
          <w:sz w:val="24"/>
          <w:szCs w:val="24"/>
        </w:rPr>
        <w:t>——</w:t>
      </w:r>
      <w:r w:rsidRPr="00C8752C">
        <w:rPr>
          <w:rFonts w:hint="eastAsia"/>
          <w:sz w:val="24"/>
          <w:szCs w:val="24"/>
        </w:rPr>
        <w:t>这大院就是姜部郎的宅院。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在这宅院的后园有一座小阁楼，凡住进这阁楼的人，个个被弄得神魂颠倒，骨瘦形销，不超过三天，必然仆地倒毙。部郎叫老仆人留守看门，没几天就死在床上。再换人看守，也还是不明不白地死去，一连换了几个，都是一样下场</w:t>
      </w:r>
      <w:r w:rsidRPr="00C8752C">
        <w:rPr>
          <w:sz w:val="24"/>
          <w:szCs w:val="24"/>
        </w:rPr>
        <w:t>——</w:t>
      </w:r>
      <w:r w:rsidRPr="00C8752C">
        <w:rPr>
          <w:rFonts w:hint="eastAsia"/>
          <w:sz w:val="24"/>
          <w:szCs w:val="24"/>
        </w:rPr>
        <w:t>死。弄得谁也不敢进去住了，只好把它废弃。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在这乡镇里，有一位姓陶名望三的书生，长得一表非凡。他豪迈不羁，风流倜傥，常常和朋友们出入青楼，高谈阔论，针砭时弊。有好事者朋友，想试一试他的定力，故意买通一漂亮妓女，晚上到他的寓所，投怀送抱，他笑纳不拒，可是，整个晚上只听到他谈笑风生，却始终坐怀不乱，绝没有苟且之事发生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姜部郎很欣赏他的才华，常常邀他到府上谈经论道，有时谈到天黑，便留他吃饭。饭后，叫婢女整理好一客房留他过夜。有一晚，一个年轻貌美的婢女，敲开了他的房门走进来，向他倾诉了爱慕之情，被他真诚而又耐心地开导劝慰一番，把她送走了。这件事部郎知道了，更加敬重他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当地有一个有钱有势的权贵，叫王旦，朝廷有他的人，谁也惹不起他，是地方上欺男霸女、无恶不作的豪强恶霸。他看中了一个农民王大牛的五亩良田，派管家带了一班穷凶极恶的狗腿子，上门强逼大牛卖地给他，只丢给大牛几块碎银。大牛不肯卖，死都不交出田契，狗腿子一拥而上，拳打脚踢，当场把他打死，抢了田契扬长而去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管家把强抢到的田契交给王旦，乐得他屁颠屁颠地哈哈大笑。管家说：“老爷，王大牛可能活不成了，我见他躺在地上，口冒鲜血，只有出的气没有进的气。人如果死了，怎么办？”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“谁叫你们把人打死，你们这不是要害我吗，害我又要出点血。你即刻派人打听，人如果死了，你就到账房领出三十两银子，不，五十两，给县令送去。叫他给我摆平这件事。如今这世道，有什么事情不能用钱摆平的。记住，以后再不能把人打死，最好，把内脏打烂了外表一点也看不出来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“五十两？老爷，那可是人命关天呵。他不嫌少？”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“五十两，算是给足他面子了。就是不给钱，他敢管我？谅他也没这个胆。他贪污受贿，别人不知，我会不知？光从我手里都收了好几笔，我都一一记住了，想忘记也难。他心中有数，知道该怎么做。”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当管家把钱交给县令时，变成三十两了，还有二十两，装进自己的口袋里了。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王大牛的大儿子，三十多岁，带着他二十来岁的两个弟弟到衙门告状，哭诉王旦的罪行。县太爷不分青红皂白叫衙役们把他兄弟三人轰出去。这一来激起了民愤，乡亲们有几百人，包围了县衙，要求县令秉公处理，都被衙役们的棍棒驱散。走到半路，又遭到王旦的流氓打手袭击，伤了不少人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此事陶生知道了，激起义愤，便约了二十多个书生好友，到县衙和县太爷理论。可是衙门紧闭，县太爷不出来见他们。陶生奋力击鼓喊冤，县太爷不得不开门升堂。县太爷气汹汹地指斥陶生他们：“谁叫你们来？多管闲事！你们都是秀才，难道不知国家法度，你们是替朝廷说话，还是替刁民说话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</w:t>
      </w:r>
      <w:r w:rsidRPr="00C8752C">
        <w:rPr>
          <w:rFonts w:hint="eastAsia"/>
          <w:sz w:val="24"/>
          <w:szCs w:val="24"/>
        </w:rPr>
        <w:t>陶生义正词严质问县官：“你食朝廷俸禄，不为朝廷分忧，造福一方百姓，却让王旦这样的地方恶霸，为非作歹，欺压百姓，抢占良田，打死良民，你不闻不问，还奢谈什么国家法度，你分明是巴结权贵，欺压良善。你若是从王旦那里获得了好处费，你就是贪官污吏；你若没有拿他的钱，你就是糊涂官、昏官！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县太爷见他正气凛然，又见他吃软不吃硬，便气馁了三分。“你怎么就知道本官不处理此事？告诉你，此事正在侦查中，在调查结果未出来之前，本官无可奉告。调查后证实确有其事，本官定会依法办事，严肃处理。本官奉劝你们，不要受一小撮别有用心的人的挑泼、煽动，前来闹事。看在你们都是一群不明真相的书生，就不追究你们藐视公堂的责任。都回去吧！”说完，拂袖离座而去，步入后堂。衙役们心领神会，蜂拥而上，把陶生等书生通通赶出大门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</w:t>
      </w:r>
      <w:r w:rsidRPr="00C8752C">
        <w:rPr>
          <w:rFonts w:hint="eastAsia"/>
          <w:sz w:val="24"/>
          <w:szCs w:val="24"/>
        </w:rPr>
        <w:t>陶生不服，邀集了上百个书生，上访郡守，把王旦和县令都告了。郡守怕事情闹大，激起民变，不好向朝廷交代，便一纸公文，把县令给停职了。郡守还着令他，严令王旦把抢占的农田退还给农民王大牛的家人，还赔了他家二十两银子。郡守还把处理的结果，张贴布告，通报全县。安抚了民心和平息了书生们的闹事。可是，不到三个月，被停职的县令就悄悄地官复原职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夏天到了，天气炎热。陶生在家里感到寂寥、清苦，他想起半年前死去的爱妻，心里难过。他虽有茅屋数间，可酷暑难耐，闷热得让人受不了。他知道姜部郎府第后院的小阁楼闲置，便跑去求部郎借给他暂住。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部郎拒绝说：“不行，不行，这阁楼有厉鬼，挺恐怖的，住进去的人，没有一个活着出来的。我可不能让你这样的社会精英白白送死啊！”</w:t>
      </w:r>
      <w:r w:rsidRPr="00C8752C">
        <w:rPr>
          <w:sz w:val="24"/>
          <w:szCs w:val="24"/>
        </w:rPr>
        <w:t xml:space="preserve"> 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陶生哈哈大笑说：“鬼有什么可怕，别人怕鬼，我偏不怕，部郎大人，你就让我住进去，我倒要看看鬼有多厉害？”他把自己写的《无鬼论》的文章拿给部郎看。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部郎看他态度坚决，心想：我听说厉鬼也怕恶人，看他阳刚之气旺盛，也许鬼不能侵体害他，说不定他还能把鬼驱散、赶跑，还我阁楼清静，也是一桩美事，便答应了他。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陶生高高兴兴地跑去部郎的楼阁里，打扫了一整天，把房间、厅堂打扫得干干净净。他选了一个黄道吉日，显出豪气干云的姿态，只身一人住进了阁楼里。这里绿树成荫，清风徐来，暑气尽消。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天黑了，他把书本放在桌上，转身去拿油灯，准备挑灯夜读。他点亮了灯，转身回来，桌上的书不翼而飞。他很奇怪，明明放在桌上，怎么就不见了。便仰卧在床上，屏息静气，以观其变。不一会儿，他听到了细碎的脚步声，便偷偷地张开眼睛，只见两个少女从房中冒出来，其中一个手中拿着的正是刚才不见的书，笑眯眯地把它放回桌上。他仔细一看，一个约二十岁，一个十七八岁，都长得天生丽质、美艳绝伦。她俩在床前走来走去，徘徊不定，过了一会儿，她俩走近床头，望着他嗤嗤地笑，他连忙紧闭眼睛，一动也不敢动，两女鬼不禁相视而笑。那大的女鬼调皮地翘起一只脚，轻轻地踹他的肚皮，那小的忍不住连忙用手掩着嘴偷笑。陶生但觉心旌摇动、心猿意马，几乎要把持不住，连忙眼观鼻、鼻观心，心中念念有词：阿弥陀佛、阿弥陀佛……终于邪念全消，对眼前的美色熟视无睹。摆出了一幅严肃的面孔，对美女鬼的挑逗不理不顾。见他没有动静，那大的又走近一些，温柔地用左手轻捋他唇上的髭须，右手轻轻拍打他的脸颊，发出微微的噼啪响声，看得那小的笑得花枝乱颠。陶生心想：难怪住进来的那些人，一个一个都被弄死了，定是禁不起女色的诱惑，把持不住，以致销魂蚀骨，神消精泄，活活被女鬼折磨死。想到此，他骤然挺起身，大喝一声：“何方鬼魅，胆敢戏弄本秀才！”吓得两美女四散逃窜，一晃不见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他懊恼极了，想抓住她们，又抓不住；想不理睬她们，又偏偏忍受不住她们的耍弄。要是整夜被女鬼折腾，怎能安睡，要是夜夜如此，都这样折腾不能睡觉，如何吃得消，不如搬回家吧，但又怕被部郎耻笑，说自己只会讲大话吹牛皮。他只好硬着头皮坚持下去，同时也想考验自己的意志，他不相信自己会经不起女色的诱惑，不信自己斗不过这两个文弱的女鬼。他干脆不睡，起来挑灯夜读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在房间的黑暗角落里，鬼影憧憧，晃来晃去，陶生视而不见。两鬼女忽而闪现出来，张牙舞爪，吓唬他，他笑笑说：“你们太美了，吓不倒我。”她俩忽而翩翩起舞，腰肢轻摆，媚态百出。他嗤之以鼻，不屑一顾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快半夜了，陶生困了，只好躺下睡觉。刚要入眠，发觉有人用细条状的东西，穿弄他的鼻空，奇痒难耐，“哈哧”一声打了一个很响的喷嚏。这时，他听到了黑暗角落里隐隐约约有人在嘻嘻偷笑。他默不作声，假装睡熟了，等待时机。不久，他把眼睛眯成一条细缝，偷偷看那女鬼在干什么，只见那小的把纸条搓得细细的，搓成捻子。然后迈着鹤步，猫着柔腰轻灵地走到他床边，拿起纸捻子，正要戳入他的鼻孔，他突然暴起，大喝一声，那女鬼飘窜而去，气得他牙痒痒的。他实在困了，只好又躺下睡觉。过一会儿，发觉有人拿东西穿刺他的耳洞，他再一次挺身暴起，那影子一闪又不见了。整个晚上真是不堪她俩的骚扰，折腾得他一宿没法睡。凌晨，一声鸡鸣震动屋宇，那两只女鬼即刻形影俱散，消失得无影无踪，此时寂静无声，他这才能安然入睡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他睡了整整一个白天，睡得很熟，没有受到任何骚扰。黄昏，太阳下山了，这两只女鬼隐隐约约又出现了。他想反正睡够了，有精力和女鬼周旋，于是他煮了点夜宵，以备通宵达旦对付女鬼。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他挑灯夜读，两女鬼又出现了。那年纪大的渐渐靠过来，把双肘支在桌上，双掌托住香腮，看着他读书。不一会，她把他正读的书给合上，他气得伸手抓她，她倏尔飘散。过一会，她又来了，又再把书给合上。他没办法只好以手按住书本来读。那小的偷偷溜到他身后，伸出双手从背后把他的眼睛给蒙上。他立即转身捉她，她一转眼，飘离而去，站在远处嘻嘻地笑。他手指着她怒骂：“小鬼头，不要给我抓住，抓到你们，我绝不留情，统统杀死！”那两只女鬼还是嬉皮笑脸看着他，连连做鬼脸逗他。他又好气又好笑。只好低身下气地说：“求你们不要再缠住我，好吗？你们不是不知道，我是不会被你们迷住的，实话对你们说，我是远近闻名的柳下惠，坐怀不乱，你们的鬼蜮伎俩，我早就识破了。你们缠住我，对你们有什么好处。”两女听了相视而笑，转身走向灶房，给他劈柴、淘米、煮饭、炒菜，替他准备通宵的食物。陶生乐了，笑着夸奖说：“你们这样还差不多，这不比一味傻闹强得多吗？看来我们是可以做朋友的嘛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饭菜煮好了，两鬼女争着替他把汤匙、筷子、饭碗端来摆在桌子上</w:t>
      </w:r>
      <w:r w:rsidRPr="00C8752C">
        <w:rPr>
          <w:sz w:val="24"/>
          <w:szCs w:val="24"/>
        </w:rPr>
        <w:t xml:space="preserve"> </w:t>
      </w:r>
      <w:r w:rsidRPr="00C8752C">
        <w:rPr>
          <w:rFonts w:hint="eastAsia"/>
          <w:sz w:val="24"/>
          <w:szCs w:val="24"/>
        </w:rPr>
        <w:t>。他诚恳地笑着说：“小生何德何能，承蒙你们两位靓女服侍，这叫我如何报答你们……。”鬼女笑一笑说：“你臭美！实话告诉你，饭里掺和了极毒的砒霜，小心吃了烂肠烂肚。”陶生端起碗饭张口就吃：“我与你们二位，往日无仇，近日无怨，无仇无怨，有什么理由要害我！”吃了一碗，还要添饭，两鬼女抢着替他盛饭。他乐得享受两位靓女的服侍，渐渐地习以为常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夜复一夜，彼此越来越熟悉，某一夜，他请她俩坐下来倾谈聊天。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“我们都做了好朋友了，可是我到现在还不知道你俩姓什么，叫什么名字”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那年长的说：“我姓乔，名秋容。她姓阮，名小谢。”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“那你们是什么来历，出身哪里？”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小谢乐呵呵地说：“傻小子！连亲近我们一下都不敢，还来问什么出身门第，难道你想娶我们吗？”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严肃而又认真地说：“人非草木，我天天面对天生丽质的二位靓女，难道能不动情？可是你们身上从地府带来的阴森鬼气，谁都受不了，沾染到它必死无疑。如果你们不愿意和我住在一起，就请走开好了，如果愿意住在一起，留下来就是了。如果你们对我没有感情，何必白白玷污了你们两位佳人；如果你们对我有真情，又何必让一位狂妄不羁的书生白白死去！”两女听了，面面相觑，甚为感动，不禁对他肃然起敬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自此不再戏弄他了，只是有时还会把手伸进他怀里，或是把他的裤子捋到地下，陶生听之任之，也不见怪。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某夜，陶生抄书尚未抄完，便走出去了，当回来时，小谢已坐在桌前，趴着，正拿着笔代他书写。她抬头见到他回来，扔下笔，站起来，歪着脑袋，对他嘻嘻地笑。他走近前看她写的字，虽然字写得不怎么样，但字里行间有一股秀气，疏密行列还算整齐。他竖起拇指说：“好！你真是颇具风雅的女孩子，天资聪明。如果你喜欢书法，你拜我为师，我教你，怎样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“真的？你不骗我，好，我就拜你为师。”她便对他规规矩矩鞠躬行礼。然后，她端端正正地坐下，他于是把她揽在怀里，手把手，一笔一画，教她写字。秋容恰好从外面进来，看见此情景，脸色顿时变了，心里酸溜溜的不是滋味。小谢立即站起来，笑着说：“我小时候曾经跟着父亲练写字，可是好久没写了，荒废了，现在再拿起笔，觉得就像做梦一样稀里糊涂。”秋容脸色阴沉，不吭声。陶生明白她的心思。便装着若无其事，把她揽腰抱着，递笔给她说：“我看你写得怎样。”手把手让她写了几个字，便站起来，左端详右端详，啧啧称赞：“好、好……秋容写得好，笔力有劲，是可造之才。”秋容才转怨为喜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于是裁了两张纸写成字帖，供她俩各自临摹，他自己则坐在另一边的灯下读书。两鬼女认真临帖描摹，彼此争强好胜，想把对方比下去，丝毫不敢偷懒。他暗暗高兴，各自有事做了，彼此不相干扰，他乐得清静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两女临摹完毕，恭恭敬敬地站在桌前，听陶生品判。秋容从来就没有读过书写过字，因而乱涂一气，写出的字潦草不好辨认。陶生用红笔圈点完后，乐呵呵地对秋容说：“呵呵，你的字比张旭的狂草还要狂，狂得连我都认不出来。”秋容看了圈点结果，知道他在笑自己，也觉得自己比不上小谢，羞愧得无地自容，眼泪禁不住掉了下来。陶生见状，对她又怜又疼，连忙安慰她并夸奖说：“看得出来，秋容的字有功底，假于时日，一定超过小谢。”她才破涕为笑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两位鬼女自此把陶生当着自己的老师，时时事事小心侍候他。常常替他捶背、按摩，关怀体贴，无微不至。不但再也不敢戏弄他，而且还争着讨她欢心，不时在他面前争宠，甚至争风吃醋。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 </w:t>
      </w:r>
      <w:r w:rsidRPr="00C8752C">
        <w:rPr>
          <w:rFonts w:hint="eastAsia"/>
          <w:sz w:val="24"/>
          <w:szCs w:val="24"/>
        </w:rPr>
        <w:t>一个多月来，他们极其愉快地度过了许多的美好的夜晚，这期间小谢的书法进步神速，字写得工整清秀。陶生偶尔赞许她几句，小谢满心欢喜，而秋容听了大为羞愧，粉脸儿泛起一阵红霞，泪珠儿又情不自禁往下掉。陶生百般劝解，百般安慰，低声细语，哄得她不哭了，哄得她如沐春风，心中充满了柔情蜜意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他于是对秋容更加勤于教诲，教她认字读书。她可真是聪明异常，悟性好，只教一遍，便能理解并牢记于心，不再问第二次。这样她便常常与陶生比赛读书，孜孜不倦，一直读到天亮。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小谢把她弟弟三郎带来见陶生，要求拜在他的门下，做他的学生。三郎十五六岁，长得粉雕玉琢般极其俊秀。他用一个金如意作为拜师礼，敬献陶生。陶生叫他与秋容一起共读一本经书。这样一来，整个房间都洋溢着读书的气氛，不时传出朗朗的读书声。他觉得好笑，自己竟然在这房间里开设了鬼学堂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部郎听到这件事后，非常高兴。每月按时提供柴米油盐等日常必需品给陶生。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秋容和三郎都偏爱唐诗宋词，彼此常常以诗词唱和，其乐融融。小谢见状，偷偷拉陶生的手，牵到一边，和他说悄悄话。看着小谢那娇艳的脸，他痴了醉了。小谢暗暗叮嘱他不要教秋容。他顺着她的意，答应了她。第二天，小谢和三郎在聚精会神地练字。秋容乘机把陶生悄悄拉到一边，深情款款地倾诉情怀，她凝望着陶生的脸，陶生见她面泛桃红、娇羞无限，更是爱怜。秋容也暗暗嘱咐陶生不要教小谢，他也不想逆他的意，答应了她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一天，陶生准备去参加乡试。当晚，两女和三郎摆酒设宴，送别她们的老师。小谢、秋容难舍陶生，眼泪忍不住掉下来。三郎忽然心有所动，静坐默想一阵子说：“老师，你还是不要进城参加考试，可以假托有病免考，才能逃过一劫，否则，这一去将踏入险地，凶多吉少！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陶生不以为然，要他装病不参加乡试，那是他的耻辱，他对三郎说：“不用担心，我平生不做亏心事，怕什么？再说，是福？是祸？是祸躲不过。不用说了，我心意已决。”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第二天，陶生要启程了，部郎和几个好友都来送行。小谢、秋容和三郎也来了，可大白天人多，他们不敢现形，只有躲在阴暗处，眼睁睁目送她们的老师上路，小谢秋容心里难过，几个月的相处，使她们产生对他深深的依恋，心里不能没有他。她俩泪眼相对，说不出内心的苦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当初被陶生告了一状的县令，得知陶生要到城里来参加考试，即刻通知王旦过来谋划陷害陶生的计策。他俩沆瀣一气，都对陶生恨之入骨，一直想把他置之死地而后快。王旦拿出一百两银子交给县令，由县令暗中贿赂学政，诬告陶生</w:t>
      </w:r>
      <w:r w:rsidRPr="00C8752C">
        <w:rPr>
          <w:sz w:val="24"/>
          <w:szCs w:val="24"/>
        </w:rPr>
        <w:t>,</w:t>
      </w:r>
      <w:r w:rsidRPr="00C8752C">
        <w:rPr>
          <w:rFonts w:hint="eastAsia"/>
          <w:sz w:val="24"/>
          <w:szCs w:val="24"/>
        </w:rPr>
        <w:t>说他为人放荡，常聚众闹事，作奸犯上。还有，陶生爱写诗词，讥讽时事，嘲弄欺压百姓的官员，因而得罪了一些权贵，这些人也向学政打了招呼，诬陷他行为不检点，经常造谣污蔑朝廷命官，损害了官家的威信，造成极其恶劣的影响。这样，等着他的将是重重罗网，步步惊险，阴森恐怖的牢狱之门大张，正准备将他关进来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果然，他毫无抗拒之力，一步一步被套入他们的设计之中而不能解脱。不久，他便被逮捕入狱了。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在狱中，为了免遭挨打受苦，他用银子买通狱官、牢头、狱卒，可是当银子使用完了，狱官狱卒便翻了脸，他连吃饭就成问题了。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他只得向同监狱的犯人讨些东西吃，有一顿没一顿的，实在饿得难受。他已经没有银子孝敬牢头狱卒，就难免受到了他们的虐待，对他严刑拷打，打得体无完肤，痛苦不堪。当晚，全身发高烧，气息奄奄，自料必死无疑，也许已经没有活着出狱的希望了，此时，他才想起三郎的警告，后悔没有听他的话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正当他绝望的时候，忽然有一人从外面飘然而入，睁眼一看，原来是秋容。他喜出望外，挣扎着撑起身子坐起来。秋容连忙坐下扶着他，让他靠着自己，并把他揽在怀里，深情款款，细声暖语地安慰他。她从怀中拿出一颗药丸，给他吞服，一盏茶功夫，他疼痛全消。又从包袱里拿出可口的食物，小心翼翼地喂他吃。他俩相互依偎，彼此伤心落泪。秋容哽咽着说：“三郎早预见你考试必有劫难，如今果然应验了。今天，三郎同我一道来的，他到巡抚衙门替你申诉去了，他在那里等我，我现在就去和他会合，我们一定能打赢这场官司。你要多多保重！”说完，转瞬不见，狱中囚犯，没有一个人能看见她进出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第二天，巡抚外出，三郎当街拦住轿子，高举状纸喊冤，巡抚收了状纸，略一过目，知是替陶生呼冤喊屈，状告学政的，便将他带回去审讯。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秋容又到监狱里去探望陶生，带给他食物，并把消息告知他，要他耐心等待，劝他不要灰心。然后，她又匆匆赶去探听消息。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很无奈，只好耐着性子，等候秋容带来好消息。可是，三天过去了，不见她再到回来。他惴惴不安，她留下的食物早吃完了，又没钱买吃的，加上铁窗下，阴冷潮湿，他深感寂寞无聊，加上又饥又冷又愁，正是度日如年啊！狱卒、牢头天天都在摧残他，把他弄得死去活来</w:t>
      </w:r>
      <w:r w:rsidRPr="00C8752C">
        <w:rPr>
          <w:sz w:val="24"/>
          <w:szCs w:val="24"/>
        </w:rPr>
        <w:t>——</w:t>
      </w:r>
      <w:r w:rsidRPr="00C8752C">
        <w:rPr>
          <w:rFonts w:hint="eastAsia"/>
          <w:sz w:val="24"/>
          <w:szCs w:val="24"/>
        </w:rPr>
        <w:t>这就是监牢里没有钱、又没有人给上头打招呼的下场。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小谢忽然来了，她满脸悲怆，不停抽泣说：“秋容去打探消息，路经城隍庙，被西廊的黑面判官强行摄去，逼她做小妾。秋容不肯屈服，坚决不从，黑面判官恼羞成怒，把她囚禁在暗无天日的地方。”陶生眼泪夺眶而出，又怜又恨地说：“她为了我上下奔波，劳苦不堪，如今又遭此惨祸，都是我，是我害了她啊！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小谢悲痛欲绝，说：“我赶路赶了一百多里，奔波劳累，同样，还不是为了你这小冤家。我走到北边小城的郊外，不小心被干枯的荆棘刺透脚板心，痛彻骨髓，恐怕下次不能再到你这里来了。”她坐下，提起脚板给他看，只见鲜血还汩汩冒出，染红了整个脚板。陶生心疼啊，他立即从自己衣服上撕了一块布，替她包扎。小谢从衣兜里掏出三两银子留给他，这样，他吃饭就不成问题了。小谢含泪，依依不舍，一瘸一拐闪身消失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巡抚回到衙门后，升堂提审三郎。巡抚心想，三郎和陶生平素毫无瓜葛，没有理由无端端代他喊冤告状，于是他惊堂木一拍，大声喝道：“大胆刁民，多管闲事，竟敢无理取闹，拉下去，给我打二十大板！”衙役把他拖翻在地，举起木棒，正要往下打，咦，三郎仆倒在地，转眼不见，不知去向。衙役惊恐，巡抚深感怪异，便拿出三郎的状纸，认真审阅。满纸真情，语言悲切，愤懑难抑。他阅后，心知内中必有隐情，便立即提审陶生，当面质问：“说，三郎是什么人？跟你有什么关系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“什么三郎？不认识。他是干什么的？”陶生装着毫不知情，浑浑噩噩扮傻样。巡抚这时已经意识到：陶生肯定是遭人陷害，而蒙受不白之冤。所以才有异人前来为他申冤、洗雪。再说控告他的那些罪行，根本找不到任何证据，于是，他当堂宣布陶生无罪，并当场释放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陶生回到家里，静候小谢、秋容和三郎的到来，等了好久好久，直到夜幕沉沉，夜阑人静，还没有一个来，他多么盼望她们三位能一齐来。多难熬啊！此时他真是凄凄惨惨戚戚……到了深更半夜，小谢才出现，他又激动又兴奋，紧紧握住小谢的手，久久凝视。他能活着走出牢狱，如同再世为人，岂能不激动？小谢也很激动，可她满脸悲愁，凄凄切切地说：“三郎在巡抚堂上逃走时，被护衙神捉住，押到阴曹地府。阎王认为三郎在这件事上做得有情有义，便下令让他从新投胎，托生在富贵人家，他已经走了。秋容被黑面判官关押了长久，痛苦不堪。我写了状纸投到城隍那里，状告黑面判官依仗手中权柄，强抢良家妇女。可不知为什么状纸又落到黑面自己手里，给他压了下来，送不到城隍那里，我想直接进入城隍庙见城隍告状，可是进不去，有黑面判官和他手下走卒在把关</w:t>
      </w:r>
      <w:r w:rsidRPr="00C8752C">
        <w:rPr>
          <w:sz w:val="24"/>
          <w:szCs w:val="24"/>
        </w:rPr>
        <w:t>——</w:t>
      </w:r>
      <w:r w:rsidRPr="00C8752C">
        <w:rPr>
          <w:rFonts w:hint="eastAsia"/>
          <w:sz w:val="24"/>
          <w:szCs w:val="24"/>
        </w:rPr>
        <w:t>我们该怎么办啊？”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气愤地说：“黑老鬼，竟敢如此不顾王法，胆大妄为！明天，我们到城隍庙去，把他的塑像推翻在地，用脚践踏，再用刀剁，直到剁成泥土为止。我还要当面数落、斥责城隍一顿，为什么没有好好管束他的部下，他手下官吏如此残暴、如此无法无天，难道他一点都不知道，难道他还在醉梦中做他的千秋大梦！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他俩满腔悲愤，彼此双手握在一起，相对无言……不知不觉，已四更了，天将破晓，忽然，秋容飘然而至。他俩又惊又喜，连忙迎上去，彼此紧紧相拥。他俩焦急地问：“快告诉我们，你被黑老鬼怎样了，他有欺侮你吗？他为什么肯放了你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秋容流着眼泪长叹说：“唉！我实在受不了，天天受黑判的折磨。他用棍棒打我，用皮鞭抽我，还用刀威胁我，逼我就范。可是想不到，今晚他竟然放了我，还对我说‘我抓你来，没有其他原因，就是爱你至深的缘故，你既然不愿意，也就算了，所幸没有玷污你，劳烦你转告陶大官人，‘说我求他不要践踏我，更不要去谴责城隍老爷，他老人家一恼怒，就够我受的了。’就这样，他放我回家了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陶生听了，稍觉宽慰。他满心欢喜地说：“今天，我们逢凶化吉，苦尽甘来，我现在郑重宣布向你俩求婚，求你们嫁给我吧！今晚就举行婚礼，你们身上的鬼气，我不怕，我愿为你俩而死。”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两女鬼内心凄楚，苦涩地笑笑说：“自从认识你以来，常常受到你的教诲，已经明白什么是礼、义，什么是仁、爱。你想想，我们怎么可以因为爱你，而忍心把你害死呢？”她俩坚决不答应。陶生只好作罢。他把两女楼在怀里，相依相偎……直到天亮。小谢与秋容因为遭受了如此大的劫难，相互间的感情更加深厚，以前为了陶生彼此猜疑、妒忌，现在全化为乌有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一天陶生在街上溜达，有一道士迎面走来，对他上下端详，然后对他直言不讳：“秀才，你身上沾染了鬼气，而且还很深重呢！希望你能对我说实话，最近是不是被鬼缠身？”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见他鹤发童颜，仙风道骨，颇有好感。于是便把他和小谢秋容的故事，一五一十，全告诉了他。道士认真倾听他的叙述后说：“多可爱的两只女鬼呀！真是难得，有情有义，你不应该辜负她俩。”他随即画两道符交给陶生说：“这样吧，你把这两道符各自交给她们，凭她们各自的造化，看谁有福分</w:t>
      </w:r>
      <w:r w:rsidRPr="00C8752C">
        <w:rPr>
          <w:sz w:val="24"/>
          <w:szCs w:val="24"/>
        </w:rPr>
        <w:t>——</w:t>
      </w:r>
      <w:r w:rsidRPr="00C8752C">
        <w:rPr>
          <w:rFonts w:hint="eastAsia"/>
          <w:sz w:val="24"/>
          <w:szCs w:val="24"/>
        </w:rPr>
        <w:t>如果有一天，有送葬队伍经过，当听到门外有人为死去的女儿痛哭时，叫她俩把这灵符立即吞进肚里，然后快速跑出去，先到的就能还阳再生。”</w:t>
      </w:r>
      <w:r w:rsidRPr="00C8752C">
        <w:rPr>
          <w:sz w:val="24"/>
          <w:szCs w:val="24"/>
        </w:rPr>
        <w:t xml:space="preserve">        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陶生很高兴，接过神符，连连拜谢。他急忙回家，把此事告诉小谢、秋容，叮嘱她们一定要照做。她俩听说有还阳的希望，高兴万分。盼着幸福的时光早日到来。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</w:t>
      </w:r>
      <w:r w:rsidRPr="00C8752C">
        <w:rPr>
          <w:rFonts w:hint="eastAsia"/>
          <w:sz w:val="24"/>
          <w:szCs w:val="24"/>
        </w:rPr>
        <w:t>一个月后，果然听到门外有哀号痛哭的声音，有人边哭边呼唤爱女的名字。两女迫不及待，急急忙忙争抢着冲出去，小谢太着急了，忘了呑进神符。当她们看到了哭哭啼啼的送葬队伍和送丧的车子从门前过时，秋容毫不犹豫，立即吞符，直奔过去，飞入棺材，霎时消失。小谢也想飞进去，可四周似乎有墙壁阻挡，不得而入，她非常伤心，只好痛哭而返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急忙跑出门看，原来是一家姓郝的富裕人家，为他刚刚去世的爱女出殡。送殡的人都看见有一年轻女子飞入棺材后，没有动静，正感到万分惊讶，一会儿，他们清晰地听见棺木里有声音发出，郝叟立即叫放下棺材，开棺检验，只见他的女儿已经复活，正睁着眼睛，一双圆溜溜的黑眼珠，左顾右看。郝叟又惊又喜，吩咐家人看住女儿，他们将棺材暂时寄放在陶生的屋子外面，叫人围成一圈看守着她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那女子忽然睁开眼睛问郝叟：“喂，老人家，陶郎，陶郎在哪里？”郝叟很惊奇：“女儿，你怎么不认得你爹了呢？我是你爹呀！”女子回应说：“不，我不是你的女儿，我叫秋容。”于是那女子把自己和陶生的事情告诉了他。郝叟不敢相信，以为女儿病糊涂了，想把她带回家，那女子坚决不从。她竟然站起身，走进陶生的房间，躺在床上，不肯起来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郝叟只好和陶生商量，谈了半天，郝叟见陶生一表人才，谈吐温文尔雅，很是喜欢，便想认陶生做女婿，他把这想法刚一提出来，陶生欣喜若狂，立即答应，对着郝叟郑重地行跪拜之礼，郝叟便兴冲冲、匆匆离去……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</w:t>
      </w:r>
      <w:r w:rsidRPr="00C8752C">
        <w:rPr>
          <w:rFonts w:hint="eastAsia"/>
          <w:sz w:val="24"/>
          <w:szCs w:val="24"/>
        </w:rPr>
        <w:t>陶生走进房间，秋容立即起身，扑到陶生的怀里，喜极而泣。他仔细端详，见她脸庞虽然和秋容不一样，完全是另一个人，但她光彩照人、艳丽娇美，绝不比秋容逊色。知道秋容已经借尸还魂、还阳做人了，他喜出望外，把她拥到怀里，相依相偎，卿卿我我……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 </w:t>
      </w:r>
      <w:r w:rsidRPr="00C8752C">
        <w:rPr>
          <w:rFonts w:hint="eastAsia"/>
          <w:sz w:val="24"/>
          <w:szCs w:val="24"/>
        </w:rPr>
        <w:t>这时，忽然听到呜呜的哭声，哭得很悲哀，原来是小谢躲在黑暗角落里痛哭。陶生一下子凉了半截，他很同情小谢，对她又怜又爱。他走过去，看见瑟缩在角落里的小谢在哭泣流泪，那楚楚可怜的样子，他肝肠寸断。秋容也很难过，她和小谢的感情胜似姐妹，如今自己已复活可以和陶生结为连理而小谢还在阴间受相思的煎熬，她为小谢的不幸，心如刀绞。她和陶生一直守在小谢身边，直到天亮，小谢才不得不离开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第二天一早，郝叟打发婢女和老妈子送来了嫁妆，他居然认准了陶生是自己的女婿了，就毫不迟疑，把成亲要用到的物品和成亲要准备的一切都办理得妥妥帖帖，于是陶生秋容顺顺利利拜堂成亲了，陶生也就成了郝叟的乘龙快婿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夜幕降临，陶生忐忑不安地走入房间，秋容坐在床边，低垂着头，脸现愁容，他知道她在想小谢的事，便坐在她身边，轻声细语地安慰她。这时小谢又出现了，她很伤心，不停地哭泣。他俩还是陪伴着她，真心陪她到天亮，毫无倦意。这样一连六七个晚上，都是陪着小谢度过。夫妻俩都为小谢的悲惨命运而难过，根本没有心思去喝合卺酒，行夫妻礼。陶生绞尽脑汁也想不出有什么办法来帮助小谢，秋容对他说：“那帮助过我们的道士，法力高强，一定是神仙，郎君，你再去求他，倘若能得到他的怜悯，肯出手相救，说不定能救出小谢。”陶生才猛醒过来，对啊，为什么没有想到他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第二天，他出门去找道士，沿着道士的行迹，处处留意，逢人便问，很快便找到了道士的住处。他跪倒拜伏在地，把小谢的惨状告诉了道士，并苦苦哀求道士出手相救。道士很为难，说：“唉！我实在无能为力呀，我的法术有限。”陶生跪着不起，不停地哭求。道士嘻嘻一笑说：“你真是一个痴情种，好缠人那！好吧，活该与你有缘，我就竭尽全力使出我的全部法术，助你如愿吧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道士于是就跟着陶生回到他家里，向他要了一间静室，把门掩上，坐在床上，默默地打坐。他交代过了，这期间，不准任何人进来打扰他，否则后果不堪设想。十多天过去了，他一直不吃不喝。陶生偷偷窥视他，见他垂头闭目，仿佛睡着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一天凌晨，一位少女撩起门帘闯进来，她明眸皓齿，光艳照人，微笑着对垂目端坐的道士说：“我跑了整整一夜，跋山涉水，都快把人累死了！被你一路纠缠个没完没了，跑出百里之外，才找到一个漂亮的躯壳刚钻进去，又被你拉着一同来到这里。等一会儿见到小谢，就把这躯壳交给她吧。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黄昏时分，天渐渐黑了，小谢又来了，那少女一见到她，立即迎上去把她紧紧抱住，一眨眼两人合为一体，仆地倒下，一动也不动了。道士飘飘然从静室出来，拱拱手径直离去，陶生恭送他出门，再三拜谢。看着道士唱着歌，一路摇摇摆摆，渐渐远去，直到消失，他才转身回房间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那少女已经醒来。他连忙抱起她，把她安置在床上，这时她呼吸匀称，躯体渐渐舒展，但一触碰到她的腿脚，她便痛苦呻吟，脚趾尤为疼痛，碰不得。几天以后，痛苦全消，已经可以起床了。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当陶生和秋容知道了这少女就是借尸还魂的阮小谢，三人抱着一团，又悲又喜，又哭又笑……从此苦尽甘来，三人生活在一起，其乐融融，幸福美满。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后来陶生参加考试，中了进士。不久，当了知府。他为官清廉，不畏权贵，执法严明。他竭尽全力，维护百姓的权益，造福全城百姓，百姓称之为“陶青天”。他明知官场险恶，便下定决心，誓为保护百姓的利益而斗争，即使前面是万丈深渊，也义无返顾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有一天，有个叫蔡子经的，跟他是同榜进士，有事前来拜访，陶生留他住了几天。一日，小谢刚好从邻家回来，正好和蔡子经打了个照面，蔡惊呆了。他急忙偷偷跟踪她，小谢有所察觉，几次侧身回避他，他还是跟着。小谢很生气，暗想这家伙定是个好色之徒想轻薄她，便转身对着他瞪眼怒视，蔡只好转身走了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蔡立即跑去找陶生，结结巴巴地说：“有一件事，实在骇人听闻，我想说给你听，你愿意听吗？”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陶生莫名其妙说：“有话你就说吧，神神秘秘的？”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“三年前，小妹风华正茂，一场怪病突如其来，不治而亡。停尸两夜，尚未出殡。当晚风雨大作，雷电交加，掀开了棺盖，一道白光冲棺而出，霎时消逝，家人急忙走前去看，尸体不见了，真是怪事，至今还不知道是怎么一回事，想起还心有余悸，疑虑难消。刚才见到令夫人，怎么就和我妹妹长得那么像呢？”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</w:t>
      </w:r>
      <w:r w:rsidRPr="00C8752C">
        <w:rPr>
          <w:rFonts w:hint="eastAsia"/>
          <w:sz w:val="24"/>
          <w:szCs w:val="24"/>
        </w:rPr>
        <w:t>陶生笑笑说：“我妻子长得丑陋，怎么能和令妹相比呢？不过既然你我是同榜进士，情义又很深厚，那就叫我妻子出来见一见你又何妨呢。”于是走进房内，叫小谢穿上当年下葬时穿的衣服出来，蔡子经一看，大吃一惊，惊喜地说：“真是我的妹妹啊！”他激动万分，大哭一场。陶生于是把小谢借尸还魂的事情经过告诉了他，蔡兴奋地说：“我妹妹既然没有死，我现在即刻回家告诉父母，好让双亲高兴，安慰安慰他老人家。”他马上动身回家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</w:t>
      </w:r>
      <w:r w:rsidRPr="00C8752C">
        <w:rPr>
          <w:rFonts w:hint="eastAsia"/>
          <w:sz w:val="24"/>
          <w:szCs w:val="24"/>
        </w:rPr>
        <w:t>过了几天，蔡子经全家都来了，热热闹闹，欢聚一堂。郝家听到消息也来了，更是喜气洋洋，大放鞭炮，庆祝一番。从此小谢秋容有了自己的娘家，三家人常来常往；身边又有知冷知热、有情有义的如意郎君，生活和和美美，甜甜蜜蜜，直至白头偕老……。</w:t>
      </w:r>
    </w:p>
    <w:p w:rsidR="00321E7E" w:rsidRPr="00C8752C" w:rsidRDefault="00321E7E" w:rsidP="00B254F8">
      <w:pPr>
        <w:rPr>
          <w:sz w:val="24"/>
          <w:szCs w:val="24"/>
        </w:rPr>
      </w:pPr>
      <w:r w:rsidRPr="00C8752C">
        <w:rPr>
          <w:sz w:val="24"/>
          <w:szCs w:val="24"/>
        </w:rPr>
        <w:t xml:space="preserve">                                                     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7"/>
          <w:attr w:name="Month" w:val="2"/>
          <w:attr w:name="Year" w:val="2011"/>
        </w:smartTagPr>
        <w:r w:rsidRPr="00C8752C">
          <w:rPr>
            <w:sz w:val="24"/>
            <w:szCs w:val="24"/>
          </w:rPr>
          <w:t>2011-02-27</w:t>
        </w:r>
      </w:smartTag>
    </w:p>
    <w:sectPr w:rsidR="00321E7E" w:rsidRPr="00C8752C" w:rsidSect="00C17E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E7E" w:rsidRDefault="00321E7E">
      <w:r>
        <w:separator/>
      </w:r>
    </w:p>
  </w:endnote>
  <w:endnote w:type="continuationSeparator" w:id="0">
    <w:p w:rsidR="00321E7E" w:rsidRDefault="0032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7E" w:rsidRDefault="00321E7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7E" w:rsidRDefault="00321E7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7E" w:rsidRDefault="00321E7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E7E" w:rsidRDefault="00321E7E">
      <w:r>
        <w:separator/>
      </w:r>
    </w:p>
  </w:footnote>
  <w:footnote w:type="continuationSeparator" w:id="0">
    <w:p w:rsidR="00321E7E" w:rsidRDefault="00321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7E" w:rsidRDefault="00321E7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7E" w:rsidRDefault="00321E7E" w:rsidP="00C8752C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7E" w:rsidRDefault="00321E7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4F8"/>
    <w:rsid w:val="00132689"/>
    <w:rsid w:val="00145BCE"/>
    <w:rsid w:val="001661EF"/>
    <w:rsid w:val="002F0C22"/>
    <w:rsid w:val="00321E7E"/>
    <w:rsid w:val="00397056"/>
    <w:rsid w:val="003E2F95"/>
    <w:rsid w:val="004E1EA2"/>
    <w:rsid w:val="006A7C1E"/>
    <w:rsid w:val="007533CE"/>
    <w:rsid w:val="00B254F8"/>
    <w:rsid w:val="00C17EA2"/>
    <w:rsid w:val="00C8752C"/>
    <w:rsid w:val="00E17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3CE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E2F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3E2F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8</Pages>
  <Words>1893</Words>
  <Characters>10793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2012-11-26T02:01:00Z</dcterms:created>
  <dcterms:modified xsi:type="dcterms:W3CDTF">2014-01-22T11:43:00Z</dcterms:modified>
</cp:coreProperties>
</file>